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Y="536"/>
        <w:tblW w:w="10490" w:type="dxa"/>
        <w:tblLayout w:type="fixed"/>
        <w:tblLook w:val="0600" w:firstRow="0" w:lastRow="0" w:firstColumn="0" w:lastColumn="0" w:noHBand="1" w:noVBand="1"/>
        <w:tblDescription w:val="上部のレイアウト テーブル"/>
      </w:tblPr>
      <w:tblGrid>
        <w:gridCol w:w="567"/>
        <w:gridCol w:w="9923"/>
      </w:tblGrid>
      <w:tr w:rsidR="00096C82" w:rsidRPr="003A7270" w14:paraId="40D32A83" w14:textId="77777777" w:rsidTr="00C83ECD">
        <w:trPr>
          <w:trHeight w:val="3403"/>
        </w:trPr>
        <w:tc>
          <w:tcPr>
            <w:tcW w:w="10490" w:type="dxa"/>
            <w:gridSpan w:val="2"/>
          </w:tcPr>
          <w:p w14:paraId="14E3AC05" w14:textId="2A24CBF5" w:rsidR="00096C82" w:rsidRPr="00C83ECD" w:rsidRDefault="00096C82" w:rsidP="0077236B">
            <w:pPr>
              <w:pStyle w:val="a6"/>
              <w:rPr>
                <w:rFonts w:ascii="AR Pゴシック体S" w:eastAsia="AR Pゴシック体S" w:hAnsi="AR Pゴシック体S"/>
                <w:bCs/>
                <w:i/>
                <w:iCs/>
                <w:caps w:val="0"/>
                <w:outline/>
                <w:color w:val="7030A0"/>
                <w:sz w:val="72"/>
                <w:szCs w:val="7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19050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83ECD">
              <w:rPr>
                <w:rFonts w:ascii="AR Pゴシック体S" w:eastAsia="AR Pゴシック体S" w:hAnsi="AR Pゴシック体S"/>
                <w:bCs/>
                <w:i/>
                <w:iCs/>
                <w:caps w:val="0"/>
                <w:outline/>
                <w:color w:val="7030A0"/>
                <w:sz w:val="72"/>
                <w:szCs w:val="7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19050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ももぞのちびっこキャンプ</w:t>
            </w:r>
          </w:p>
          <w:p w14:paraId="11971B13" w14:textId="77777777" w:rsidR="00096C82" w:rsidRPr="00C83ECD" w:rsidRDefault="00096C82" w:rsidP="0077236B">
            <w:pPr>
              <w:pStyle w:val="a6"/>
              <w:rPr>
                <w:rFonts w:ascii="AR Pゴシック体S" w:eastAsia="AR Pゴシック体S" w:hAnsi="AR Pゴシック体S"/>
                <w:bCs/>
                <w:i/>
                <w:iCs/>
                <w:caps w:val="0"/>
                <w:outline/>
                <w:color w:val="7030A0"/>
                <w:sz w:val="72"/>
                <w:szCs w:val="7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19050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83ECD">
              <w:rPr>
                <w:rFonts w:ascii="AR Pゴシック体S" w:eastAsia="AR Pゴシック体S" w:hAnsi="AR Pゴシック体S"/>
                <w:bCs/>
                <w:i/>
                <w:iCs/>
                <w:caps w:val="0"/>
                <w:outline/>
                <w:color w:val="7030A0"/>
                <w:sz w:val="72"/>
                <w:szCs w:val="7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19050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IN　矢萩の</w:t>
            </w:r>
            <w:r w:rsidR="0077236B" w:rsidRPr="00C83ECD">
              <w:rPr>
                <w:rFonts w:ascii="AR Pゴシック体S" w:eastAsia="AR Pゴシック体S" w:hAnsi="AR Pゴシック体S"/>
                <w:bCs/>
                <w:i/>
                <w:iCs/>
                <w:caps w:val="0"/>
                <w:outline/>
                <w:color w:val="7030A0"/>
                <w:sz w:val="72"/>
                <w:szCs w:val="7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19050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森</w:t>
            </w:r>
          </w:p>
          <w:p w14:paraId="7D4AFCDA" w14:textId="48E8C8E6" w:rsidR="00F36FFD" w:rsidRPr="00C83ECD" w:rsidRDefault="007451AC" w:rsidP="00C83ECD">
            <w:pPr>
              <w:pStyle w:val="a6"/>
              <w:rPr>
                <w:rFonts w:ascii="AR Pゴシック体S" w:eastAsia="AR Pゴシック体S" w:hAnsi="AR Pゴシック体S" w:hint="eastAsia"/>
                <w:bCs/>
                <w:caps w:val="0"/>
                <w:outline/>
                <w:color w:val="7030A0"/>
                <w:sz w:val="72"/>
                <w:szCs w:val="7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19050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83ECD">
              <w:rPr>
                <w:rFonts w:ascii="AR Pゴシック体S" w:eastAsia="AR Pゴシック体S" w:hAnsi="AR Pゴシック体S" w:hint="eastAsia"/>
                <w:bCs/>
                <w:caps w:val="0"/>
                <w:outline/>
                <w:color w:val="7030A0"/>
                <w:sz w:val="72"/>
                <w:szCs w:val="7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19050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インターンシップ募集！！</w:t>
            </w:r>
          </w:p>
        </w:tc>
      </w:tr>
      <w:tr w:rsidR="00F3227D" w:rsidRPr="00F3227D" w14:paraId="4729C90F" w14:textId="77777777" w:rsidTr="0077236B">
        <w:trPr>
          <w:gridBefore w:val="1"/>
          <w:wBefore w:w="567" w:type="dxa"/>
          <w:trHeight w:val="1432"/>
        </w:trPr>
        <w:tc>
          <w:tcPr>
            <w:tcW w:w="9923" w:type="dxa"/>
          </w:tcPr>
          <w:p w14:paraId="0A17A204" w14:textId="3F2A5046" w:rsidR="00B65373" w:rsidRPr="00F3227D" w:rsidRDefault="00096C82" w:rsidP="0077236B">
            <w:pPr>
              <w:pStyle w:val="affa"/>
              <w:ind w:left="0"/>
              <w:jc w:val="left"/>
              <w:rPr>
                <w:rFonts w:ascii="AR Pゴシック体S" w:eastAsia="AR Pゴシック体S" w:hAnsi="AR Pゴシック体S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日時：8月</w:t>
            </w:r>
            <w:r w:rsidR="00E5133D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２１</w:t>
            </w:r>
            <w:r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日</w:t>
            </w:r>
            <w:r w:rsidR="0077236B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（</w:t>
            </w:r>
            <w:r w:rsidR="00C01F0F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水</w:t>
            </w:r>
            <w:r w:rsidR="0077236B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）</w:t>
            </w:r>
            <w:r w:rsidR="00C01F0F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14：30～20：00</w:t>
            </w:r>
            <w:r w:rsidR="00B65373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　　</w:t>
            </w:r>
          </w:p>
          <w:p w14:paraId="675F14A2" w14:textId="1F1FFE5B" w:rsidR="006F62E4" w:rsidRPr="00F3227D" w:rsidRDefault="00096C82" w:rsidP="006E1841">
            <w:pPr>
              <w:pStyle w:val="affa"/>
              <w:ind w:firstLineChars="250" w:firstLine="1000"/>
              <w:jc w:val="left"/>
              <w:rPr>
                <w:rFonts w:ascii="AR Pゴシック体S" w:eastAsia="AR Pゴシック体S" w:hAnsi="AR Pゴシック体S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8月</w:t>
            </w:r>
            <w:r w:rsidR="00E5133D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２２</w:t>
            </w:r>
            <w:r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日</w:t>
            </w:r>
            <w:r w:rsidR="0077236B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（</w:t>
            </w:r>
            <w:r w:rsidR="00C01F0F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木</w:t>
            </w:r>
            <w:r w:rsidR="0077236B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）</w:t>
            </w:r>
            <w:r w:rsidR="00C01F0F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10：00～14：30</w:t>
            </w:r>
          </w:p>
          <w:p w14:paraId="45A7879C" w14:textId="77777777" w:rsidR="0055434E" w:rsidRPr="00F3227D" w:rsidRDefault="00096C82" w:rsidP="0077236B">
            <w:pPr>
              <w:pStyle w:val="affa"/>
              <w:ind w:left="0"/>
              <w:jc w:val="left"/>
              <w:rPr>
                <w:rFonts w:ascii="AR Pゴシック体S" w:eastAsia="AR Pゴシック体S" w:hAnsi="AR Pゴシック体S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場所：矢萩の森キャン</w:t>
            </w:r>
            <w:r w:rsidR="0055434E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プ</w:t>
            </w:r>
            <w:r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場</w:t>
            </w:r>
          </w:p>
          <w:p w14:paraId="470A3D58" w14:textId="385B623D" w:rsidR="0077236B" w:rsidRPr="00F3227D" w:rsidRDefault="0077236B" w:rsidP="006E1841">
            <w:pPr>
              <w:pStyle w:val="affa"/>
              <w:ind w:firstLineChars="250" w:firstLine="1000"/>
              <w:jc w:val="left"/>
              <w:rPr>
                <w:rFonts w:ascii="AR Pゴシック体S" w:eastAsia="AR Pゴシック体S" w:hAnsi="AR Pゴシック体S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岡山県加賀郡吉備中央町上竹3845</w:t>
            </w:r>
          </w:p>
          <w:p w14:paraId="6BD57C00" w14:textId="77777777" w:rsidR="006F62E4" w:rsidRPr="00F3227D" w:rsidRDefault="00096C82" w:rsidP="00DC7DC2">
            <w:pPr>
              <w:pStyle w:val="affa"/>
              <w:ind w:left="0"/>
              <w:jc w:val="left"/>
              <w:rPr>
                <w:rFonts w:ascii="AR Pゴシック体S" w:eastAsia="AR Pゴシック体S" w:hAnsi="AR Pゴシック体S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内容：知的障害のある施設の子ども</w:t>
            </w:r>
            <w:r w:rsidR="00DC7DC2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と一緒に</w:t>
            </w:r>
          </w:p>
          <w:p w14:paraId="29F8C1A6" w14:textId="35122E19" w:rsidR="007451AC" w:rsidRPr="00F3227D" w:rsidRDefault="00DC7DC2" w:rsidP="00C83ECD">
            <w:pPr>
              <w:pStyle w:val="affa"/>
              <w:ind w:left="0" w:firstLineChars="200" w:firstLine="800"/>
              <w:jc w:val="left"/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カレーを作ったり自然のなかで遊</w:t>
            </w:r>
            <w:r w:rsidR="00B65373"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んだりしよ</w:t>
            </w:r>
            <w:r w:rsidRPr="00F3227D">
              <w:rPr>
                <w:rFonts w:ascii="AR Pゴシック体S" w:eastAsia="AR Pゴシック体S" w:hAnsi="AR Pゴシック体S" w:hint="eastAsia"/>
                <w:color w:val="FFFF00"/>
                <w:sz w:val="40"/>
                <w:szCs w:val="24"/>
                <w14:textOutline w14:w="11112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う！</w:t>
            </w:r>
          </w:p>
        </w:tc>
      </w:tr>
    </w:tbl>
    <w:p w14:paraId="2913106E" w14:textId="62EC76FD" w:rsidR="00064C3C" w:rsidRPr="00F3227D" w:rsidRDefault="006E1841" w:rsidP="006E1841">
      <w:pPr>
        <w:pStyle w:val="affa"/>
        <w:ind w:left="0"/>
        <w:jc w:val="left"/>
        <w:rPr>
          <w:rFonts w:ascii="AR Pゴシック体S" w:eastAsia="AR Pゴシック体S" w:hAnsi="AR Pゴシック体S"/>
          <w:b w:val="0"/>
          <w:bCs/>
          <w:color w:val="FFFF00"/>
          <w:sz w:val="36"/>
          <w:szCs w:val="24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F3227D">
        <w:rPr>
          <w:rFonts w:ascii="Meiryo UI" w:hAnsi="Meiryo UI" w:hint="eastAsia"/>
          <w:color w:val="FFFF00"/>
        </w:rPr>
        <w:t xml:space="preserve">  </w:t>
      </w:r>
      <w:r w:rsidR="00556DD3" w:rsidRPr="00F3227D">
        <w:rPr>
          <w:rFonts w:ascii="AR Pゴシック体S" w:eastAsia="AR Pゴシック体S" w:hAnsi="AR Pゴシック体S" w:hint="eastAsia"/>
          <w:color w:val="FFFF00"/>
          <w:sz w:val="40"/>
          <w:szCs w:val="24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　</w:t>
      </w:r>
      <w:r w:rsidRPr="00F3227D">
        <w:rPr>
          <w:rFonts w:ascii="AR Pゴシック体S" w:eastAsia="AR Pゴシック体S" w:hAnsi="AR Pゴシック体S" w:hint="eastAsia"/>
          <w:color w:val="FFFF00"/>
          <w:sz w:val="40"/>
          <w:szCs w:val="24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どちら</w:t>
      </w:r>
      <w:r w:rsidR="009675A0">
        <w:rPr>
          <w:rFonts w:ascii="AR Pゴシック体S" w:eastAsia="AR Pゴシック体S" w:hAnsi="AR Pゴシック体S" w:hint="eastAsia"/>
          <w:color w:val="FFFF00"/>
          <w:sz w:val="40"/>
          <w:szCs w:val="24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か</w:t>
      </w:r>
      <w:r w:rsidRPr="00F3227D">
        <w:rPr>
          <w:rFonts w:ascii="AR Pゴシック体S" w:eastAsia="AR Pゴシック体S" w:hAnsi="AR Pゴシック体S" w:hint="eastAsia"/>
          <w:color w:val="FFFF00"/>
          <w:sz w:val="40"/>
          <w:szCs w:val="24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の参加でもOK！両日の参加も大歓迎！</w:t>
      </w:r>
    </w:p>
    <w:tbl>
      <w:tblPr>
        <w:tblW w:w="11057" w:type="dxa"/>
        <w:tblInd w:w="-28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下部のレイアウト テーブル"/>
      </w:tblPr>
      <w:tblGrid>
        <w:gridCol w:w="11057"/>
      </w:tblGrid>
      <w:tr w:rsidR="001564C2" w:rsidRPr="003A7270" w14:paraId="35807A34" w14:textId="77777777" w:rsidTr="00DC7DC2">
        <w:trPr>
          <w:trHeight w:val="2663"/>
        </w:trPr>
        <w:tc>
          <w:tcPr>
            <w:tcW w:w="11057" w:type="dxa"/>
          </w:tcPr>
          <w:p w14:paraId="22348849" w14:textId="75E9FD6A" w:rsidR="009A7912" w:rsidRPr="009A7912" w:rsidRDefault="006E1841" w:rsidP="00083983">
            <w:pPr>
              <w:ind w:left="0"/>
              <w:jc w:val="both"/>
              <w:rPr>
                <w:rFonts w:ascii="Meiryo UI" w:hAnsi="Meiryo UI"/>
                <w:sz w:val="28"/>
                <w:lang w:val="en"/>
              </w:rPr>
            </w:pPr>
            <w:r w:rsidRPr="006E1841">
              <w:rPr>
                <w:rFonts w:ascii="Meiryo UI" w:hAnsi="Meiryo UI" w:hint="eastAsia"/>
                <w:b/>
                <w:bCs/>
                <w:color w:val="FFC000"/>
                <w:sz w:val="28"/>
                <w:lang w:val="en"/>
              </w:rPr>
              <w:t>☆</w:t>
            </w:r>
            <w:r w:rsidR="00B65373" w:rsidRPr="00B65373">
              <w:rPr>
                <w:rFonts w:ascii="Meiryo UI" w:hAnsi="Meiryo UI" w:hint="eastAsia"/>
                <w:sz w:val="28"/>
                <w:lang w:val="en"/>
              </w:rPr>
              <w:t>ちびっこ</w:t>
            </w:r>
            <w:r w:rsidR="00DC7DC2" w:rsidRPr="00B65373">
              <w:rPr>
                <w:rFonts w:ascii="Meiryo UI" w:hAnsi="Meiryo UI" w:hint="eastAsia"/>
                <w:sz w:val="28"/>
                <w:lang w:val="en"/>
              </w:rPr>
              <w:t>キ</w:t>
            </w:r>
            <w:r w:rsidR="00DC7DC2">
              <w:rPr>
                <w:rFonts w:ascii="Meiryo UI" w:hAnsi="Meiryo UI" w:hint="eastAsia"/>
                <w:sz w:val="28"/>
                <w:lang w:val="en"/>
              </w:rPr>
              <w:t>ャンプを</w:t>
            </w:r>
            <w:r w:rsidR="00B65373">
              <w:rPr>
                <w:rFonts w:ascii="Meiryo UI" w:hAnsi="Meiryo UI" w:hint="eastAsia"/>
                <w:sz w:val="28"/>
                <w:lang w:val="en"/>
              </w:rPr>
              <w:t>通じて</w:t>
            </w:r>
            <w:r w:rsidR="00DC7DC2">
              <w:rPr>
                <w:rFonts w:ascii="Meiryo UI" w:hAnsi="Meiryo UI" w:hint="eastAsia"/>
                <w:sz w:val="28"/>
                <w:lang w:val="en"/>
              </w:rPr>
              <w:t>、</w:t>
            </w:r>
            <w:r w:rsidR="00B65373">
              <w:rPr>
                <w:rFonts w:ascii="Meiryo UI" w:hAnsi="Meiryo UI" w:hint="eastAsia"/>
                <w:sz w:val="28"/>
                <w:lang w:val="en"/>
              </w:rPr>
              <w:t>障がいのある子どもたちと関わってみませんか？</w:t>
            </w:r>
          </w:p>
          <w:p w14:paraId="200EAD89" w14:textId="32B9F567" w:rsidR="00083983" w:rsidRPr="000B46F1" w:rsidRDefault="00C15597" w:rsidP="00B65373">
            <w:pPr>
              <w:ind w:left="0" w:firstLineChars="100" w:firstLine="280"/>
              <w:jc w:val="both"/>
              <w:rPr>
                <w:rFonts w:ascii="Meiryo UI" w:hAnsi="Meiryo UI"/>
                <w:sz w:val="28"/>
                <w:lang w:val="en"/>
              </w:rPr>
            </w:pPr>
            <w:r w:rsidRPr="000B46F1">
              <w:rPr>
                <w:rFonts w:ascii="Meiryo UI" w:hAnsi="Meiryo UI" w:hint="eastAsia"/>
                <w:sz w:val="28"/>
                <w:lang w:val="en"/>
              </w:rPr>
              <w:t>学部・学科は問いません。興味ある方は</w:t>
            </w:r>
            <w:r w:rsidR="00022766">
              <w:rPr>
                <w:rFonts w:ascii="Meiryo UI" w:hAnsi="Meiryo UI" w:hint="eastAsia"/>
                <w:sz w:val="28"/>
                <w:lang w:val="en"/>
              </w:rPr>
              <w:t>どなた</w:t>
            </w:r>
            <w:r w:rsidRPr="000B46F1">
              <w:rPr>
                <w:rFonts w:ascii="Meiryo UI" w:hAnsi="Meiryo UI" w:hint="eastAsia"/>
                <w:sz w:val="28"/>
                <w:lang w:val="en"/>
              </w:rPr>
              <w:t>でも！</w:t>
            </w:r>
            <w:r w:rsidR="00B65373">
              <w:rPr>
                <w:rFonts w:ascii="Meiryo UI" w:hAnsi="Meiryo UI" w:hint="eastAsia"/>
                <w:sz w:val="28"/>
                <w:lang w:val="en"/>
              </w:rPr>
              <w:t>！</w:t>
            </w:r>
          </w:p>
          <w:p w14:paraId="3BB61DE6" w14:textId="77777777" w:rsidR="00F36FFD" w:rsidRDefault="006E1841" w:rsidP="007451AC">
            <w:pPr>
              <w:ind w:left="0"/>
              <w:jc w:val="both"/>
              <w:rPr>
                <w:rFonts w:ascii="Meiryo UI" w:hAnsi="Meiryo UI"/>
                <w:sz w:val="28"/>
                <w:lang w:val="en"/>
              </w:rPr>
            </w:pPr>
            <w:r w:rsidRPr="006E1841">
              <w:rPr>
                <w:rFonts w:ascii="Meiryo UI" w:hAnsi="Meiryo UI" w:hint="eastAsia"/>
                <w:b/>
                <w:bCs/>
                <w:color w:val="FFC000"/>
                <w:sz w:val="28"/>
                <w:lang w:val="en"/>
              </w:rPr>
              <w:t>☆</w:t>
            </w:r>
            <w:r w:rsidR="00C15597" w:rsidRPr="000B46F1">
              <w:rPr>
                <w:rFonts w:ascii="Meiryo UI" w:hAnsi="Meiryo UI" w:hint="eastAsia"/>
                <w:sz w:val="28"/>
                <w:lang w:val="en"/>
              </w:rPr>
              <w:t>当日は</w:t>
            </w:r>
            <w:r w:rsidR="007451AC">
              <w:rPr>
                <w:rFonts w:ascii="Meiryo UI" w:hAnsi="Meiryo UI" w:hint="eastAsia"/>
                <w:sz w:val="28"/>
                <w:lang w:val="en"/>
              </w:rPr>
              <w:t>、</w:t>
            </w:r>
            <w:r w:rsidR="00C15597" w:rsidRPr="000B46F1">
              <w:rPr>
                <w:rFonts w:ascii="Meiryo UI" w:hAnsi="Meiryo UI" w:hint="eastAsia"/>
                <w:sz w:val="28"/>
                <w:lang w:val="en"/>
              </w:rPr>
              <w:t>矢萩の森</w:t>
            </w:r>
            <w:r w:rsidR="00B65373">
              <w:rPr>
                <w:rFonts w:ascii="Meiryo UI" w:hAnsi="Meiryo UI" w:hint="eastAsia"/>
                <w:sz w:val="28"/>
                <w:lang w:val="en"/>
              </w:rPr>
              <w:t xml:space="preserve"> </w:t>
            </w:r>
            <w:r w:rsidR="00C15597" w:rsidRPr="000B46F1">
              <w:rPr>
                <w:rFonts w:ascii="Meiryo UI" w:hAnsi="Meiryo UI" w:hint="eastAsia"/>
                <w:sz w:val="28"/>
                <w:lang w:val="en"/>
              </w:rPr>
              <w:t>現地集合</w:t>
            </w:r>
            <w:r w:rsidR="000C0D5E">
              <w:rPr>
                <w:rFonts w:ascii="Meiryo UI" w:hAnsi="Meiryo UI" w:hint="eastAsia"/>
                <w:sz w:val="28"/>
                <w:lang w:val="en"/>
              </w:rPr>
              <w:t>（</w:t>
            </w:r>
            <w:r w:rsidR="0002166B" w:rsidRPr="000B46F1">
              <w:rPr>
                <w:rFonts w:ascii="Meiryo UI" w:hAnsi="Meiryo UI" w:hint="eastAsia"/>
                <w:sz w:val="28"/>
                <w:lang w:val="en"/>
              </w:rPr>
              <w:t>友達と乗り合わせても</w:t>
            </w:r>
            <w:r w:rsidR="0077236B">
              <w:rPr>
                <w:rFonts w:ascii="Meiryo UI" w:hAnsi="Meiryo UI" w:hint="eastAsia"/>
                <w:sz w:val="28"/>
                <w:lang w:val="en"/>
              </w:rPr>
              <w:t>ＯＫ</w:t>
            </w:r>
            <w:r w:rsidR="0002166B" w:rsidRPr="000B46F1">
              <w:rPr>
                <w:rFonts w:ascii="Meiryo UI" w:hAnsi="Meiryo UI" w:hint="eastAsia"/>
                <w:sz w:val="28"/>
                <w:lang w:val="en"/>
              </w:rPr>
              <w:t>！</w:t>
            </w:r>
            <w:r w:rsidR="000C0D5E">
              <w:rPr>
                <w:rFonts w:ascii="Meiryo UI" w:hAnsi="Meiryo UI" w:hint="eastAsia"/>
                <w:sz w:val="28"/>
                <w:lang w:val="en"/>
              </w:rPr>
              <w:t>）</w:t>
            </w:r>
          </w:p>
          <w:p w14:paraId="5DCA3C82" w14:textId="514F600E" w:rsidR="00F36FFD" w:rsidRDefault="00F36FFD" w:rsidP="00F36FFD">
            <w:pPr>
              <w:ind w:left="0" w:firstLineChars="100" w:firstLine="280"/>
              <w:jc w:val="both"/>
              <w:rPr>
                <w:rFonts w:ascii="Meiryo UI" w:hAnsi="Meiryo UI"/>
                <w:sz w:val="28"/>
                <w:lang w:val="en"/>
              </w:rPr>
            </w:pPr>
            <w:r>
              <w:rPr>
                <w:rFonts w:ascii="Meiryo UI" w:hAnsi="Meiryo UI" w:hint="eastAsia"/>
                <w:sz w:val="28"/>
                <w:lang w:val="en"/>
              </w:rPr>
              <w:t>最寄駅からの送迎可！</w:t>
            </w:r>
            <w:r w:rsidR="005D0CC5">
              <w:rPr>
                <w:rFonts w:ascii="Meiryo UI" w:hAnsi="Meiryo UI" w:hint="eastAsia"/>
                <w:sz w:val="28"/>
                <w:lang w:val="en"/>
              </w:rPr>
              <w:t>送迎を</w:t>
            </w:r>
            <w:r>
              <w:rPr>
                <w:rFonts w:ascii="Meiryo UI" w:hAnsi="Meiryo UI" w:hint="eastAsia"/>
                <w:sz w:val="28"/>
                <w:lang w:val="en"/>
              </w:rPr>
              <w:t>希望される方はご相談ください(^^)/</w:t>
            </w:r>
          </w:p>
          <w:p w14:paraId="4B572DFC" w14:textId="042446A4" w:rsidR="009A7912" w:rsidRDefault="006E1841" w:rsidP="009A7912">
            <w:pPr>
              <w:ind w:left="0"/>
              <w:jc w:val="both"/>
              <w:rPr>
                <w:rFonts w:ascii="Meiryo UI" w:hAnsi="Meiryo UI"/>
                <w:sz w:val="28"/>
                <w:lang w:val="en"/>
              </w:rPr>
            </w:pPr>
            <w:r w:rsidRPr="006E1841">
              <w:rPr>
                <w:rFonts w:ascii="Meiryo UI" w:hAnsi="Meiryo UI" w:hint="eastAsia"/>
                <w:b/>
                <w:bCs/>
                <w:color w:val="FFC000"/>
                <w:sz w:val="28"/>
                <w:lang w:val="en"/>
              </w:rPr>
              <w:t>☆</w:t>
            </w:r>
            <w:r w:rsidR="00096C82">
              <w:rPr>
                <w:rFonts w:ascii="Meiryo UI" w:hAnsi="Meiryo UI" w:hint="eastAsia"/>
                <w:sz w:val="28"/>
                <w:lang w:val="en"/>
              </w:rPr>
              <w:t>応募後、担当より連絡</w:t>
            </w:r>
            <w:r w:rsidR="0077236B">
              <w:rPr>
                <w:rFonts w:ascii="Meiryo UI" w:hAnsi="Meiryo UI" w:hint="eastAsia"/>
                <w:sz w:val="28"/>
                <w:lang w:val="en"/>
              </w:rPr>
              <w:t>を入れさせていただきます</w:t>
            </w:r>
            <w:r w:rsidR="00096C82">
              <w:rPr>
                <w:rFonts w:ascii="Meiryo UI" w:hAnsi="Meiryo UI" w:hint="eastAsia"/>
                <w:sz w:val="28"/>
                <w:lang w:val="en"/>
              </w:rPr>
              <w:t>！</w:t>
            </w:r>
          </w:p>
          <w:p w14:paraId="5F8968A5" w14:textId="6B3121C6" w:rsidR="00534109" w:rsidRPr="00096C82" w:rsidRDefault="00022766" w:rsidP="006E1841">
            <w:pPr>
              <w:ind w:left="0" w:firstLineChars="600" w:firstLine="240"/>
              <w:jc w:val="both"/>
              <w:rPr>
                <w:rFonts w:ascii="Meiryo UI" w:hAnsi="Meiryo UI"/>
                <w:sz w:val="28"/>
                <w:lang w:val="en"/>
              </w:rPr>
            </w:pPr>
            <w:r>
              <w:rPr>
                <w:rFonts w:ascii="Meiryo UI" w:hAnsi="Meiryo UI"/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28867A" wp14:editId="58FD1C56">
                      <wp:simplePos x="0" y="0"/>
                      <wp:positionH relativeFrom="margin">
                        <wp:posOffset>126365</wp:posOffset>
                      </wp:positionH>
                      <wp:positionV relativeFrom="paragraph">
                        <wp:posOffset>369570</wp:posOffset>
                      </wp:positionV>
                      <wp:extent cx="3609975" cy="1344930"/>
                      <wp:effectExtent l="19050" t="19050" r="28575" b="26670"/>
                      <wp:wrapNone/>
                      <wp:docPr id="4" name="四角形: 角を丸くする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13449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A2BA9E" w14:textId="2ABC6DD6" w:rsidR="0002166B" w:rsidRDefault="000B46F1" w:rsidP="005F251F">
                                  <w:pPr>
                                    <w:ind w:left="0" w:firstLineChars="200" w:firstLine="560"/>
                                    <w:jc w:val="left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096C82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</w:rPr>
                                    <w:t>★</w:t>
                                  </w:r>
                                  <w:r w:rsidR="005F251F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</w:rPr>
                                    <w:t>インターン</w:t>
                                  </w:r>
                                  <w:r w:rsidR="0002166B" w:rsidRPr="00096C82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</w:rPr>
                                    <w:t>の応募はＱＲコード</w:t>
                                  </w:r>
                                  <w:r w:rsidRPr="00096C82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</w:rPr>
                                    <w:t>から★</w:t>
                                  </w:r>
                                </w:p>
                                <w:p w14:paraId="377E771F" w14:textId="77777777" w:rsidR="000C0D5E" w:rsidRPr="00096C82" w:rsidRDefault="000C0D5E" w:rsidP="005F251F">
                                  <w:pPr>
                                    <w:ind w:left="0" w:firstLineChars="200" w:firstLine="560"/>
                                    <w:jc w:val="left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14:paraId="0FDE21C8" w14:textId="5BF51B66" w:rsidR="0002166B" w:rsidRDefault="000B46F1" w:rsidP="0083784F">
                                  <w:pPr>
                                    <w:ind w:left="0"/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 xml:space="preserve">　　</w:t>
                                  </w:r>
                                  <w:r w:rsidR="0083784F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 xml:space="preserve">　　　　　　　　　　</w:t>
                                  </w:r>
                                  <w:r w:rsidR="0002166B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 xml:space="preserve">応募締め切り　</w:t>
                                  </w:r>
                                  <w:r w:rsidR="000C0D5E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hd w:val="pct15" w:color="auto" w:fill="FFFFFF"/>
                                    </w:rPr>
                                    <w:t>８</w:t>
                                  </w:r>
                                  <w:r w:rsidR="0002166B" w:rsidRPr="000B46F1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hd w:val="pct15" w:color="auto" w:fill="FFFFFF"/>
                                    </w:rPr>
                                    <w:t>月</w:t>
                                  </w:r>
                                  <w:r w:rsidR="000C0D5E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hd w:val="pct15" w:color="auto" w:fill="FFFFFF"/>
                                    </w:rPr>
                                    <w:t>１０</w:t>
                                  </w:r>
                                  <w:r w:rsidR="0002166B" w:rsidRPr="000B46F1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hd w:val="pct15" w:color="auto" w:fill="FFFFFF"/>
                                    </w:rPr>
                                    <w:t>日</w:t>
                                  </w:r>
                                  <w:r w:rsidR="0002166B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まで</w:t>
                                  </w:r>
                                  <w:r w:rsidR="0083784F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 xml:space="preserve">　　　　　　　　　</w:t>
                                  </w:r>
                                </w:p>
                                <w:p w14:paraId="64B68E4D" w14:textId="36D1DD9D" w:rsidR="0002166B" w:rsidRDefault="0002166B" w:rsidP="000C0D5E">
                                  <w:pPr>
                                    <w:ind w:left="0" w:firstLineChars="1300" w:firstLine="2860"/>
                                    <w:jc w:val="left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  <w:p w14:paraId="4A7E18E8" w14:textId="77777777" w:rsidR="00534109" w:rsidRDefault="00534109" w:rsidP="0002166B">
                                  <w:pPr>
                                    <w:ind w:left="0"/>
                                    <w:jc w:val="right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  <w:p w14:paraId="628E5C90" w14:textId="77777777" w:rsidR="00534109" w:rsidRPr="00096C82" w:rsidRDefault="00534109" w:rsidP="0002166B">
                                  <w:pPr>
                                    <w:ind w:left="0"/>
                                    <w:jc w:val="right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28867A" id="四角形: 角を丸くする 4" o:spid="_x0000_s1026" style="position:absolute;left:0;text-align:left;margin-left:9.95pt;margin-top:29.1pt;width:284.25pt;height:105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" fillcolor="#c5e0b3 [1305]" strokecolor="#00b050" strokeweight="2.25pt">
                      <v:stroke joinstyle="miter"/>
                      <v:textbox>
                        <w:txbxContent>
                          <w:p w14:paraId="3AA2BA9E" w14:textId="2ABC6DD6" w:rsidR="0002166B" w:rsidRDefault="000B46F1" w:rsidP="005F251F">
                            <w:pPr>
                              <w:ind w:left="0" w:firstLineChars="200" w:firstLine="560"/>
                              <w:jc w:val="left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096C82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★</w:t>
                            </w:r>
                            <w:r w:rsidR="005F251F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インターン</w:t>
                            </w:r>
                            <w:r w:rsidR="0002166B" w:rsidRPr="00096C82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の応募はＱＲコード</w:t>
                            </w:r>
                            <w:r w:rsidRPr="00096C82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から★</w:t>
                            </w:r>
                          </w:p>
                          <w:p w14:paraId="377E771F" w14:textId="77777777" w:rsidR="000C0D5E" w:rsidRPr="00096C82" w:rsidRDefault="000C0D5E" w:rsidP="005F251F">
                            <w:pPr>
                              <w:ind w:left="0" w:firstLineChars="200" w:firstLine="560"/>
                              <w:jc w:val="left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FDE21C8" w14:textId="5BF51B66" w:rsidR="0002166B" w:rsidRDefault="000B46F1" w:rsidP="0083784F">
                            <w:pPr>
                              <w:ind w:left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</w:t>
                            </w:r>
                            <w:r w:rsidR="008378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　　　　</w:t>
                            </w:r>
                            <w:r w:rsidR="0002166B">
                              <w:rPr>
                                <w:rFonts w:hint="eastAsia"/>
                                <w:color w:val="000000" w:themeColor="text1"/>
                              </w:rPr>
                              <w:t xml:space="preserve">応募締め切り　</w:t>
                            </w:r>
                            <w:r w:rsidR="000C0D5E">
                              <w:rPr>
                                <w:rFonts w:hint="eastAsia"/>
                                <w:color w:val="000000" w:themeColor="text1"/>
                                <w:sz w:val="28"/>
                                <w:shd w:val="pct15" w:color="auto" w:fill="FFFFFF"/>
                              </w:rPr>
                              <w:t>８</w:t>
                            </w:r>
                            <w:r w:rsidR="0002166B" w:rsidRPr="000B46F1">
                              <w:rPr>
                                <w:rFonts w:hint="eastAsia"/>
                                <w:color w:val="000000" w:themeColor="text1"/>
                                <w:sz w:val="28"/>
                                <w:shd w:val="pct15" w:color="auto" w:fill="FFFFFF"/>
                              </w:rPr>
                              <w:t>月</w:t>
                            </w:r>
                            <w:r w:rsidR="000C0D5E">
                              <w:rPr>
                                <w:rFonts w:hint="eastAsia"/>
                                <w:color w:val="000000" w:themeColor="text1"/>
                                <w:sz w:val="28"/>
                                <w:shd w:val="pct15" w:color="auto" w:fill="FFFFFF"/>
                              </w:rPr>
                              <w:t>１０</w:t>
                            </w:r>
                            <w:r w:rsidR="0002166B" w:rsidRPr="000B46F1">
                              <w:rPr>
                                <w:rFonts w:hint="eastAsia"/>
                                <w:color w:val="000000" w:themeColor="text1"/>
                                <w:sz w:val="28"/>
                                <w:shd w:val="pct15" w:color="auto" w:fill="FFFFFF"/>
                              </w:rPr>
                              <w:t>日</w:t>
                            </w:r>
                            <w:r w:rsidR="0002166B">
                              <w:rPr>
                                <w:rFonts w:hint="eastAsia"/>
                                <w:color w:val="000000" w:themeColor="text1"/>
                              </w:rPr>
                              <w:t>まで</w:t>
                            </w:r>
                            <w:r w:rsidR="008378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　　　</w:t>
                            </w:r>
                          </w:p>
                          <w:p w14:paraId="64B68E4D" w14:textId="36D1DD9D" w:rsidR="0002166B" w:rsidRDefault="0002166B" w:rsidP="000C0D5E">
                            <w:pPr>
                              <w:ind w:left="0" w:firstLineChars="1300" w:firstLine="2860"/>
                              <w:jc w:val="left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14:paraId="4A7E18E8" w14:textId="77777777" w:rsidR="00534109" w:rsidRDefault="00534109" w:rsidP="0002166B">
                            <w:pPr>
                              <w:ind w:left="0"/>
                              <w:jc w:val="right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14:paraId="628E5C90" w14:textId="77777777" w:rsidR="00534109" w:rsidRPr="00096C82" w:rsidRDefault="00534109" w:rsidP="0002166B">
                            <w:pPr>
                              <w:ind w:left="0"/>
                              <w:jc w:val="right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F36FFD">
              <w:rPr>
                <w:rFonts w:ascii="Meiryo UI" w:hAnsi="Meiryo UI" w:hint="eastAsia"/>
                <w:sz w:val="28"/>
                <w:lang w:val="en"/>
              </w:rPr>
              <w:t>ぜひぜひご参加ください</w:t>
            </w:r>
            <w:r w:rsidR="00B65373">
              <w:rPr>
                <w:rFonts w:ascii="Meiryo UI" w:hAnsi="Meiryo UI" w:hint="eastAsia"/>
                <w:sz w:val="28"/>
                <w:lang w:val="en"/>
              </w:rPr>
              <w:t>(*^▽^*)</w:t>
            </w:r>
          </w:p>
        </w:tc>
      </w:tr>
    </w:tbl>
    <w:p w14:paraId="79BFDED2" w14:textId="581D164A" w:rsidR="00DC7DC2" w:rsidRPr="00022766" w:rsidRDefault="00F10D0E" w:rsidP="00E7191C">
      <w:pPr>
        <w:ind w:left="0"/>
        <w:jc w:val="left"/>
        <w:rPr>
          <w:rFonts w:ascii="Meiryo UI" w:hAnsi="Meiryo UI"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717C7BF" wp14:editId="72453608">
            <wp:simplePos x="0" y="0"/>
            <wp:positionH relativeFrom="column">
              <wp:posOffset>137160</wp:posOffset>
            </wp:positionH>
            <wp:positionV relativeFrom="paragraph">
              <wp:posOffset>411480</wp:posOffset>
            </wp:positionV>
            <wp:extent cx="876300" cy="876300"/>
            <wp:effectExtent l="114300" t="114300" r="114300" b="152400"/>
            <wp:wrapNone/>
            <wp:docPr id="54614182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766">
        <w:rPr>
          <w:noProof/>
        </w:rPr>
        <w:drawing>
          <wp:anchor distT="0" distB="0" distL="114300" distR="114300" simplePos="0" relativeHeight="251663360" behindDoc="1" locked="0" layoutInCell="1" allowOverlap="1" wp14:anchorId="50A6AB97" wp14:editId="7B5EA98D">
            <wp:simplePos x="0" y="0"/>
            <wp:positionH relativeFrom="column">
              <wp:posOffset>3817620</wp:posOffset>
            </wp:positionH>
            <wp:positionV relativeFrom="paragraph">
              <wp:posOffset>335280</wp:posOffset>
            </wp:positionV>
            <wp:extent cx="1009650" cy="1005205"/>
            <wp:effectExtent l="0" t="0" r="0" b="4445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766">
        <w:rPr>
          <w:rFonts w:ascii="Meiryo UI" w:hAnsi="Meiryo UI"/>
          <w:noProof/>
          <w:sz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DEE17" wp14:editId="339A1960">
                <wp:simplePos x="0" y="0"/>
                <wp:positionH relativeFrom="margin">
                  <wp:posOffset>3775710</wp:posOffset>
                </wp:positionH>
                <wp:positionV relativeFrom="paragraph">
                  <wp:posOffset>30480</wp:posOffset>
                </wp:positionV>
                <wp:extent cx="2914650" cy="1336675"/>
                <wp:effectExtent l="19050" t="19050" r="19050" b="158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336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95A24" w14:textId="77777777" w:rsidR="00064C3C" w:rsidRDefault="0083784F" w:rsidP="0083784F">
                            <w:pPr>
                              <w:ind w:left="0"/>
                              <w:jc w:val="left"/>
                              <w:rPr>
                                <w:rFonts w:ascii="Meiryo UI" w:hAnsi="Meiryo U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Meiryo UI" w:hAnsi="Meiryo UI" w:hint="eastAsia"/>
                                <w:color w:val="000000" w:themeColor="text1"/>
                                <w:sz w:val="28"/>
                              </w:rPr>
                              <w:t>★</w:t>
                            </w:r>
                            <w:r w:rsidR="00064C3C" w:rsidRPr="0097151C">
                              <w:rPr>
                                <w:rFonts w:ascii="Meiryo UI" w:hAnsi="Meiryo UI" w:hint="eastAsia"/>
                                <w:color w:val="000000" w:themeColor="text1"/>
                                <w:sz w:val="28"/>
                              </w:rPr>
                              <w:t>ももぞの学園　インスタグラム</w:t>
                            </w:r>
                            <w:r>
                              <w:rPr>
                                <w:rFonts w:ascii="Meiryo UI" w:hAnsi="Meiryo UI" w:hint="eastAsia"/>
                                <w:color w:val="000000" w:themeColor="text1"/>
                                <w:sz w:val="28"/>
                              </w:rPr>
                              <w:t>★</w:t>
                            </w:r>
                          </w:p>
                          <w:p w14:paraId="47B18902" w14:textId="77777777" w:rsidR="00C01F0F" w:rsidRDefault="00C01F0F" w:rsidP="00C01F0F">
                            <w:pPr>
                              <w:ind w:left="0" w:firstLineChars="1000" w:firstLine="1800"/>
                              <w:jc w:val="left"/>
                              <w:rPr>
                                <w:rFonts w:ascii="Meiryo UI" w:hAnsi="Meiryo UI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C01F0F">
                              <w:rPr>
                                <w:rFonts w:ascii="Meiryo UI" w:hAnsi="Meiryo UI" w:hint="eastAsia"/>
                                <w:color w:val="000000" w:themeColor="text1"/>
                                <w:sz w:val="18"/>
                                <w:szCs w:val="21"/>
                              </w:rPr>
                              <w:t>日常の様子やインターンの情報も</w:t>
                            </w:r>
                          </w:p>
                          <w:p w14:paraId="7BE81F57" w14:textId="774E6A30" w:rsidR="00C01F0F" w:rsidRDefault="00C01F0F" w:rsidP="00C01F0F">
                            <w:pPr>
                              <w:ind w:left="0" w:firstLineChars="1400" w:firstLine="2520"/>
                              <w:jc w:val="left"/>
                              <w:rPr>
                                <w:rFonts w:ascii="Meiryo UI" w:hAnsi="Meiryo UI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C01F0F">
                              <w:rPr>
                                <w:rFonts w:ascii="Meiryo UI" w:hAnsi="Meiryo UI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Meiryo UI" w:hAnsi="Meiryo UI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せてい</w:t>
                            </w:r>
                            <w:r w:rsidRPr="00C01F0F">
                              <w:rPr>
                                <w:rFonts w:ascii="Meiryo UI" w:hAnsi="Meiryo UI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ます</w:t>
                            </w:r>
                            <w:r>
                              <w:rPr>
                                <w:rFonts w:ascii="Meiryo UI" w:hAnsi="Meiryo UI" w:hint="eastAsia"/>
                                <w:color w:val="000000" w:themeColor="text1"/>
                                <w:sz w:val="18"/>
                                <w:szCs w:val="21"/>
                              </w:rPr>
                              <w:t>！</w:t>
                            </w:r>
                          </w:p>
                          <w:p w14:paraId="79D240A7" w14:textId="41197775" w:rsidR="00C01F0F" w:rsidRDefault="00C01F0F" w:rsidP="00C01F0F">
                            <w:pPr>
                              <w:ind w:left="0" w:firstLineChars="1300" w:firstLine="2340"/>
                              <w:jc w:val="left"/>
                              <w:rPr>
                                <w:rFonts w:ascii="Meiryo UI" w:hAnsi="Meiryo UI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Meiryo UI" w:hAnsi="Meiryo UI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こちらもぜひチェック♪</w:t>
                            </w:r>
                          </w:p>
                          <w:p w14:paraId="4DE0F43E" w14:textId="77777777" w:rsidR="00022766" w:rsidRDefault="00022766" w:rsidP="00C01F0F">
                            <w:pPr>
                              <w:ind w:left="0" w:firstLineChars="1300" w:firstLine="2340"/>
                              <w:jc w:val="left"/>
                              <w:rPr>
                                <w:rFonts w:ascii="Meiryo UI" w:hAnsi="Meiryo UI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</w:p>
                          <w:p w14:paraId="10E0A175" w14:textId="77777777" w:rsidR="00022766" w:rsidRDefault="00022766" w:rsidP="00C01F0F">
                            <w:pPr>
                              <w:ind w:left="0" w:firstLineChars="1300" w:firstLine="2340"/>
                              <w:jc w:val="left"/>
                              <w:rPr>
                                <w:rFonts w:ascii="Meiryo UI" w:hAnsi="Meiryo UI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</w:p>
                          <w:p w14:paraId="2AAF29E3" w14:textId="77777777" w:rsidR="00022766" w:rsidRPr="00C01F0F" w:rsidRDefault="00022766" w:rsidP="00C01F0F">
                            <w:pPr>
                              <w:ind w:left="0" w:firstLineChars="1300" w:firstLine="2340"/>
                              <w:jc w:val="left"/>
                              <w:rPr>
                                <w:rFonts w:ascii="Meiryo UI" w:hAnsi="Meiryo UI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</w:p>
                          <w:p w14:paraId="2F866C0C" w14:textId="77777777" w:rsidR="0083784F" w:rsidRPr="0083784F" w:rsidRDefault="0083784F" w:rsidP="0083784F">
                            <w:pPr>
                              <w:ind w:left="0"/>
                              <w:jc w:val="left"/>
                              <w:rPr>
                                <w:rFonts w:ascii="Meiryo UI" w:hAnsi="Meiryo UI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DEE17" id="四角形: 角を丸くする 3" o:spid="_x0000_s1027" style="position:absolute;margin-left:297.3pt;margin-top:2.4pt;width:229.5pt;height:10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" fillcolor="#c5e0b3 [1305]" strokecolor="#00b050" strokeweight="2.25pt">
                <v:stroke joinstyle="miter"/>
                <v:textbox>
                  <w:txbxContent>
                    <w:p w14:paraId="50695A24" w14:textId="77777777" w:rsidR="00064C3C" w:rsidRDefault="0083784F" w:rsidP="0083784F">
                      <w:pPr>
                        <w:ind w:left="0"/>
                        <w:jc w:val="left"/>
                        <w:rPr>
                          <w:rFonts w:ascii="Meiryo UI" w:hAnsi="Meiryo U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Meiryo UI" w:hAnsi="Meiryo UI" w:hint="eastAsia"/>
                          <w:color w:val="000000" w:themeColor="text1"/>
                          <w:sz w:val="28"/>
                        </w:rPr>
                        <w:t>★</w:t>
                      </w:r>
                      <w:r w:rsidR="00064C3C" w:rsidRPr="0097151C">
                        <w:rPr>
                          <w:rFonts w:ascii="Meiryo UI" w:hAnsi="Meiryo UI" w:hint="eastAsia"/>
                          <w:color w:val="000000" w:themeColor="text1"/>
                          <w:sz w:val="28"/>
                        </w:rPr>
                        <w:t>ももぞの学園　インスタグラム</w:t>
                      </w:r>
                      <w:r>
                        <w:rPr>
                          <w:rFonts w:ascii="Meiryo UI" w:hAnsi="Meiryo UI" w:hint="eastAsia"/>
                          <w:color w:val="000000" w:themeColor="text1"/>
                          <w:sz w:val="28"/>
                        </w:rPr>
                        <w:t>★</w:t>
                      </w:r>
                    </w:p>
                    <w:p w14:paraId="47B18902" w14:textId="77777777" w:rsidR="00C01F0F" w:rsidRDefault="00C01F0F" w:rsidP="00C01F0F">
                      <w:pPr>
                        <w:ind w:left="0" w:firstLineChars="1000" w:firstLine="1800"/>
                        <w:jc w:val="left"/>
                        <w:rPr>
                          <w:rFonts w:ascii="Meiryo UI" w:hAnsi="Meiryo UI"/>
                          <w:color w:val="000000" w:themeColor="text1"/>
                          <w:sz w:val="18"/>
                          <w:szCs w:val="21"/>
                        </w:rPr>
                      </w:pPr>
                      <w:r w:rsidRPr="00C01F0F">
                        <w:rPr>
                          <w:rFonts w:ascii="Meiryo UI" w:hAnsi="Meiryo UI" w:hint="eastAsia"/>
                          <w:color w:val="000000" w:themeColor="text1"/>
                          <w:sz w:val="18"/>
                          <w:szCs w:val="21"/>
                        </w:rPr>
                        <w:t>日常の様子やインターンの情報も</w:t>
                      </w:r>
                    </w:p>
                    <w:p w14:paraId="7BE81F57" w14:textId="774E6A30" w:rsidR="00C01F0F" w:rsidRDefault="00C01F0F" w:rsidP="00C01F0F">
                      <w:pPr>
                        <w:ind w:left="0" w:firstLineChars="1400" w:firstLine="2520"/>
                        <w:jc w:val="left"/>
                        <w:rPr>
                          <w:rFonts w:ascii="Meiryo UI" w:hAnsi="Meiryo UI"/>
                          <w:color w:val="000000" w:themeColor="text1"/>
                          <w:sz w:val="18"/>
                          <w:szCs w:val="21"/>
                        </w:rPr>
                      </w:pPr>
                      <w:r w:rsidRPr="00C01F0F">
                        <w:rPr>
                          <w:rFonts w:ascii="Meiryo UI" w:hAnsi="Meiryo UI" w:hint="eastAsia"/>
                          <w:color w:val="000000" w:themeColor="text1"/>
                          <w:sz w:val="18"/>
                          <w:szCs w:val="21"/>
                        </w:rPr>
                        <w:t>の</w:t>
                      </w:r>
                      <w:r>
                        <w:rPr>
                          <w:rFonts w:ascii="Meiryo UI" w:hAnsi="Meiryo UI" w:hint="eastAsia"/>
                          <w:color w:val="000000" w:themeColor="text1"/>
                          <w:sz w:val="18"/>
                          <w:szCs w:val="21"/>
                        </w:rPr>
                        <w:t>せてい</w:t>
                      </w:r>
                      <w:r w:rsidRPr="00C01F0F">
                        <w:rPr>
                          <w:rFonts w:ascii="Meiryo UI" w:hAnsi="Meiryo UI" w:hint="eastAsia"/>
                          <w:color w:val="000000" w:themeColor="text1"/>
                          <w:sz w:val="18"/>
                          <w:szCs w:val="21"/>
                        </w:rPr>
                        <w:t>ます</w:t>
                      </w:r>
                      <w:r>
                        <w:rPr>
                          <w:rFonts w:ascii="Meiryo UI" w:hAnsi="Meiryo UI" w:hint="eastAsia"/>
                          <w:color w:val="000000" w:themeColor="text1"/>
                          <w:sz w:val="18"/>
                          <w:szCs w:val="21"/>
                        </w:rPr>
                        <w:t>！</w:t>
                      </w:r>
                    </w:p>
                    <w:p w14:paraId="79D240A7" w14:textId="41197775" w:rsidR="00C01F0F" w:rsidRDefault="00C01F0F" w:rsidP="00C01F0F">
                      <w:pPr>
                        <w:ind w:left="0" w:firstLineChars="1300" w:firstLine="2340"/>
                        <w:jc w:val="left"/>
                        <w:rPr>
                          <w:rFonts w:ascii="Meiryo UI" w:hAnsi="Meiryo UI"/>
                          <w:color w:val="000000" w:themeColor="text1"/>
                          <w:sz w:val="18"/>
                          <w:szCs w:val="21"/>
                        </w:rPr>
                      </w:pPr>
                      <w:r>
                        <w:rPr>
                          <w:rFonts w:ascii="Meiryo UI" w:hAnsi="Meiryo UI" w:hint="eastAsia"/>
                          <w:color w:val="000000" w:themeColor="text1"/>
                          <w:sz w:val="18"/>
                          <w:szCs w:val="21"/>
                        </w:rPr>
                        <w:t>こちらもぜひチェック♪</w:t>
                      </w:r>
                    </w:p>
                    <w:p w14:paraId="4DE0F43E" w14:textId="77777777" w:rsidR="00022766" w:rsidRDefault="00022766" w:rsidP="00C01F0F">
                      <w:pPr>
                        <w:ind w:left="0" w:firstLineChars="1300" w:firstLine="2340"/>
                        <w:jc w:val="left"/>
                        <w:rPr>
                          <w:rFonts w:ascii="Meiryo UI" w:hAnsi="Meiryo UI"/>
                          <w:color w:val="000000" w:themeColor="text1"/>
                          <w:sz w:val="18"/>
                          <w:szCs w:val="21"/>
                        </w:rPr>
                      </w:pPr>
                    </w:p>
                    <w:p w14:paraId="10E0A175" w14:textId="77777777" w:rsidR="00022766" w:rsidRDefault="00022766" w:rsidP="00C01F0F">
                      <w:pPr>
                        <w:ind w:left="0" w:firstLineChars="1300" w:firstLine="2340"/>
                        <w:jc w:val="left"/>
                        <w:rPr>
                          <w:rFonts w:ascii="Meiryo UI" w:hAnsi="Meiryo UI"/>
                          <w:color w:val="000000" w:themeColor="text1"/>
                          <w:sz w:val="18"/>
                          <w:szCs w:val="21"/>
                        </w:rPr>
                      </w:pPr>
                    </w:p>
                    <w:p w14:paraId="2AAF29E3" w14:textId="77777777" w:rsidR="00022766" w:rsidRPr="00C01F0F" w:rsidRDefault="00022766" w:rsidP="00C01F0F">
                      <w:pPr>
                        <w:ind w:left="0" w:firstLineChars="1300" w:firstLine="2340"/>
                        <w:jc w:val="left"/>
                        <w:rPr>
                          <w:rFonts w:ascii="Meiryo UI" w:hAnsi="Meiryo UI"/>
                          <w:color w:val="000000" w:themeColor="text1"/>
                          <w:sz w:val="18"/>
                          <w:szCs w:val="21"/>
                        </w:rPr>
                      </w:pPr>
                    </w:p>
                    <w:p w14:paraId="2F866C0C" w14:textId="77777777" w:rsidR="0083784F" w:rsidRPr="0083784F" w:rsidRDefault="0083784F" w:rsidP="0083784F">
                      <w:pPr>
                        <w:ind w:left="0"/>
                        <w:jc w:val="left"/>
                        <w:rPr>
                          <w:rFonts w:ascii="Meiryo UI" w:hAnsi="Meiryo UI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80AF7D" w14:textId="77777777" w:rsidR="00F10D0E" w:rsidRDefault="00F10D0E" w:rsidP="00F10D0E">
      <w:pPr>
        <w:ind w:left="0"/>
        <w:jc w:val="left"/>
        <w:rPr>
          <w:rFonts w:ascii="Meiryo UI" w:hAnsi="Meiryo UI"/>
        </w:rPr>
      </w:pPr>
    </w:p>
    <w:p w14:paraId="02A665FC" w14:textId="25D146CE" w:rsidR="00F10D0E" w:rsidRDefault="00F10D0E" w:rsidP="00F10D0E">
      <w:pPr>
        <w:ind w:left="0"/>
        <w:jc w:val="left"/>
        <w:rPr>
          <w:rFonts w:ascii="Meiryo UI" w:hAnsi="Meiryo UI"/>
          <w:sz w:val="22"/>
          <w:szCs w:val="22"/>
        </w:rPr>
      </w:pPr>
      <w:r w:rsidRPr="00F10D0E">
        <w:rPr>
          <w:rFonts w:ascii="Meiryo UI" w:hAnsi="Meiryo UI" w:hint="eastAsia"/>
          <w:sz w:val="22"/>
          <w:szCs w:val="22"/>
        </w:rPr>
        <w:t xml:space="preserve">問い合わせ・連絡先　　</w:t>
      </w:r>
      <w:r w:rsidR="00534109" w:rsidRPr="00F10D0E">
        <w:rPr>
          <w:rFonts w:ascii="Meiryo UI" w:hAnsi="Meiryo UI" w:hint="eastAsia"/>
          <w:sz w:val="22"/>
          <w:szCs w:val="22"/>
        </w:rPr>
        <w:t>社会福祉法人ももぞの学園（086</w:t>
      </w:r>
      <w:r w:rsidR="0077236B" w:rsidRPr="00F10D0E">
        <w:rPr>
          <w:rFonts w:ascii="Meiryo UI" w:hAnsi="Meiryo UI" w:hint="eastAsia"/>
          <w:sz w:val="22"/>
          <w:szCs w:val="22"/>
        </w:rPr>
        <w:t>-</w:t>
      </w:r>
      <w:r w:rsidR="00534109" w:rsidRPr="00F10D0E">
        <w:rPr>
          <w:rFonts w:ascii="Meiryo UI" w:hAnsi="Meiryo UI"/>
          <w:sz w:val="22"/>
          <w:szCs w:val="22"/>
        </w:rPr>
        <w:t>299</w:t>
      </w:r>
      <w:r w:rsidR="0077236B" w:rsidRPr="00F10D0E">
        <w:rPr>
          <w:rFonts w:ascii="Meiryo UI" w:hAnsi="Meiryo UI" w:hint="eastAsia"/>
          <w:sz w:val="22"/>
          <w:szCs w:val="22"/>
        </w:rPr>
        <w:t>-</w:t>
      </w:r>
      <w:r w:rsidR="00534109" w:rsidRPr="00F10D0E">
        <w:rPr>
          <w:rFonts w:ascii="Meiryo UI" w:hAnsi="Meiryo UI"/>
          <w:sz w:val="22"/>
          <w:szCs w:val="22"/>
        </w:rPr>
        <w:t>0621</w:t>
      </w:r>
      <w:r w:rsidR="00534109" w:rsidRPr="00F10D0E">
        <w:rPr>
          <w:rFonts w:ascii="Meiryo UI" w:hAnsi="Meiryo UI" w:hint="eastAsia"/>
          <w:sz w:val="22"/>
          <w:szCs w:val="22"/>
        </w:rPr>
        <w:t>）</w:t>
      </w:r>
      <w:r>
        <w:rPr>
          <w:rFonts w:ascii="Meiryo UI" w:hAnsi="Meiryo UI" w:hint="eastAsia"/>
          <w:sz w:val="22"/>
          <w:szCs w:val="22"/>
        </w:rPr>
        <w:t xml:space="preserve">　</w:t>
      </w:r>
      <w:r w:rsidRPr="00F10D0E">
        <w:rPr>
          <w:rFonts w:ascii="Meiryo UI" w:hAnsi="Meiryo UI" w:hint="eastAsia"/>
          <w:sz w:val="22"/>
          <w:szCs w:val="22"/>
        </w:rPr>
        <w:t xml:space="preserve">担当者：藤原　樋口　</w:t>
      </w:r>
    </w:p>
    <w:p w14:paraId="6A4278D4" w14:textId="0B249929" w:rsidR="00534109" w:rsidRPr="00F10D0E" w:rsidRDefault="00F10D0E" w:rsidP="00022766">
      <w:pPr>
        <w:ind w:left="0"/>
        <w:jc w:val="left"/>
        <w:rPr>
          <w:rFonts w:ascii="Meiryo UI" w:hAnsi="Meiryo UI"/>
          <w:sz w:val="22"/>
          <w:szCs w:val="22"/>
        </w:rPr>
      </w:pPr>
      <w:r>
        <w:rPr>
          <w:rFonts w:ascii="Meiryo UI" w:hAnsi="Meiryo UI" w:hint="eastAsia"/>
          <w:sz w:val="22"/>
          <w:szCs w:val="22"/>
        </w:rPr>
        <w:t xml:space="preserve">　　　　　　　　　　　　　　　</w:t>
      </w:r>
      <w:hyperlink r:id="rId13" w:history="1">
        <w:r w:rsidRPr="00BD623C">
          <w:rPr>
            <w:rStyle w:val="af3"/>
            <w:rFonts w:ascii="Meiryo UI" w:hAnsi="Meiryo UI" w:hint="eastAsia"/>
          </w:rPr>
          <w:t>recruit@momozonogakuen.jp</w:t>
        </w:r>
      </w:hyperlink>
    </w:p>
    <w:p w14:paraId="132244CB" w14:textId="460D0078" w:rsidR="002A068F" w:rsidRPr="00F10D0E" w:rsidRDefault="002A068F" w:rsidP="00534109">
      <w:pPr>
        <w:rPr>
          <w:rFonts w:ascii="Meiryo UI" w:hAnsi="Meiryo UI"/>
          <w:sz w:val="4"/>
        </w:rPr>
      </w:pPr>
    </w:p>
    <w:sectPr w:rsidR="002A068F" w:rsidRPr="00F10D0E" w:rsidSect="00E77907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9C7DCB" w14:textId="77777777" w:rsidR="00B176B4" w:rsidRDefault="00B176B4" w:rsidP="0068245E">
      <w:pPr>
        <w:spacing w:after="0"/>
      </w:pPr>
      <w:r>
        <w:separator/>
      </w:r>
    </w:p>
    <w:p w14:paraId="6992903D" w14:textId="77777777" w:rsidR="00B176B4" w:rsidRDefault="00B176B4"/>
    <w:p w14:paraId="36B4568B" w14:textId="77777777" w:rsidR="00B176B4" w:rsidRDefault="00B176B4"/>
  </w:endnote>
  <w:endnote w:type="continuationSeparator" w:id="0">
    <w:p w14:paraId="3456F269" w14:textId="77777777" w:rsidR="00B176B4" w:rsidRDefault="00B176B4" w:rsidP="0068245E">
      <w:pPr>
        <w:spacing w:after="0"/>
      </w:pPr>
      <w:r>
        <w:continuationSeparator/>
      </w:r>
    </w:p>
    <w:p w14:paraId="069E78B8" w14:textId="77777777" w:rsidR="00B176B4" w:rsidRDefault="00B176B4"/>
    <w:p w14:paraId="0889E4C4" w14:textId="77777777" w:rsidR="00B176B4" w:rsidRDefault="00B176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7AC73" w14:textId="77777777" w:rsidR="009124DD" w:rsidRDefault="009124DD">
    <w:pPr>
      <w:pStyle w:val="af"/>
    </w:pPr>
    <w:r>
      <w:rPr>
        <w:lang w:val="ja-JP" w:bidi="ja-JP"/>
      </w:rPr>
      <w:fldChar w:fldCharType="begin"/>
    </w:r>
    <w:r>
      <w:rPr>
        <w:lang w:val="ja-JP" w:bidi="ja-JP"/>
      </w:rPr>
      <w:instrText xml:space="preserve"> PAGE   \* MERGEFORMAT </w:instrText>
    </w:r>
    <w:r>
      <w:rPr>
        <w:lang w:val="ja-JP" w:bidi="ja-JP"/>
      </w:rPr>
      <w:fldChar w:fldCharType="separate"/>
    </w:r>
    <w:r w:rsidR="004D280B">
      <w:rPr>
        <w:noProof/>
        <w:lang w:val="ja-JP" w:bidi="ja-JP"/>
      </w:rPr>
      <w:t>2</w:t>
    </w:r>
    <w:r>
      <w:rPr>
        <w:noProof/>
        <w:lang w:val="ja-JP" w:bidi="ja-JP"/>
      </w:rPr>
      <w:fldChar w:fldCharType="end"/>
    </w:r>
  </w:p>
  <w:p w14:paraId="7CFF98A8" w14:textId="77777777" w:rsidR="00A11C55" w:rsidRDefault="00A11C55"/>
  <w:p w14:paraId="74905FE9" w14:textId="77777777" w:rsidR="00113D4A" w:rsidRDefault="00113D4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1CC75F" w14:textId="77777777" w:rsidR="00534109" w:rsidRDefault="00534109" w:rsidP="00534109">
    <w:pPr>
      <w:pStyle w:val="af"/>
      <w:ind w:left="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EAA77E" w14:textId="77777777" w:rsidR="00B176B4" w:rsidRDefault="00B176B4" w:rsidP="0068245E">
      <w:pPr>
        <w:spacing w:after="0"/>
      </w:pPr>
      <w:r>
        <w:separator/>
      </w:r>
    </w:p>
    <w:p w14:paraId="35286411" w14:textId="77777777" w:rsidR="00B176B4" w:rsidRDefault="00B176B4"/>
    <w:p w14:paraId="6993AB1A" w14:textId="77777777" w:rsidR="00B176B4" w:rsidRDefault="00B176B4"/>
  </w:footnote>
  <w:footnote w:type="continuationSeparator" w:id="0">
    <w:p w14:paraId="6F663DC5" w14:textId="77777777" w:rsidR="00B176B4" w:rsidRDefault="00B176B4" w:rsidP="0068245E">
      <w:pPr>
        <w:spacing w:after="0"/>
      </w:pPr>
      <w:r>
        <w:continuationSeparator/>
      </w:r>
    </w:p>
    <w:p w14:paraId="405CA554" w14:textId="77777777" w:rsidR="00B176B4" w:rsidRDefault="00B176B4"/>
    <w:p w14:paraId="3D3F5D9C" w14:textId="77777777" w:rsidR="00B176B4" w:rsidRDefault="00B176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8087C" w14:textId="77777777" w:rsidR="00113D4A" w:rsidRDefault="00113D4A" w:rsidP="00534109">
    <w:pPr>
      <w:ind w:left="0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DF6D3" w14:textId="77777777" w:rsidR="00C12433" w:rsidRDefault="00BB1374">
    <w:pPr>
      <w:pStyle w:val="a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A134CB2" wp14:editId="0E46985B">
          <wp:simplePos x="0" y="0"/>
          <wp:positionH relativeFrom="margin">
            <wp:align>center</wp:align>
          </wp:positionH>
          <wp:positionV relativeFrom="paragraph">
            <wp:posOffset>-723900</wp:posOffset>
          </wp:positionV>
          <wp:extent cx="8077200" cy="601980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0" cy="601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2C3C">
      <w:rPr>
        <w:noProof/>
        <w:lang w:val="ja-JP" w:bidi="ja-J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43368804">
    <w:abstractNumId w:val="11"/>
  </w:num>
  <w:num w:numId="2" w16cid:durableId="473259090">
    <w:abstractNumId w:val="12"/>
  </w:num>
  <w:num w:numId="3" w16cid:durableId="1673408296">
    <w:abstractNumId w:val="10"/>
  </w:num>
  <w:num w:numId="4" w16cid:durableId="237599904">
    <w:abstractNumId w:val="9"/>
  </w:num>
  <w:num w:numId="5" w16cid:durableId="1813522160">
    <w:abstractNumId w:val="7"/>
  </w:num>
  <w:num w:numId="6" w16cid:durableId="1301500280">
    <w:abstractNumId w:val="6"/>
  </w:num>
  <w:num w:numId="7" w16cid:durableId="1113133816">
    <w:abstractNumId w:val="5"/>
  </w:num>
  <w:num w:numId="8" w16cid:durableId="1355421646">
    <w:abstractNumId w:val="4"/>
  </w:num>
  <w:num w:numId="9" w16cid:durableId="146829126">
    <w:abstractNumId w:val="8"/>
  </w:num>
  <w:num w:numId="10" w16cid:durableId="1127164090">
    <w:abstractNumId w:val="3"/>
  </w:num>
  <w:num w:numId="11" w16cid:durableId="1771731837">
    <w:abstractNumId w:val="2"/>
  </w:num>
  <w:num w:numId="12" w16cid:durableId="2004702846">
    <w:abstractNumId w:val="1"/>
  </w:num>
  <w:num w:numId="13" w16cid:durableId="257645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attachedTemplate r:id="rId1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921"/>
    <w:rsid w:val="00017857"/>
    <w:rsid w:val="0002166B"/>
    <w:rsid w:val="00022766"/>
    <w:rsid w:val="0003220B"/>
    <w:rsid w:val="000606AB"/>
    <w:rsid w:val="00060C11"/>
    <w:rsid w:val="00064C3C"/>
    <w:rsid w:val="00076A31"/>
    <w:rsid w:val="00083983"/>
    <w:rsid w:val="000907E1"/>
    <w:rsid w:val="00096C82"/>
    <w:rsid w:val="000A2921"/>
    <w:rsid w:val="000A40EB"/>
    <w:rsid w:val="000A443B"/>
    <w:rsid w:val="000B46F1"/>
    <w:rsid w:val="000C0D5E"/>
    <w:rsid w:val="000C4422"/>
    <w:rsid w:val="000E33EA"/>
    <w:rsid w:val="00113D4A"/>
    <w:rsid w:val="00117756"/>
    <w:rsid w:val="00134BCF"/>
    <w:rsid w:val="00134FFC"/>
    <w:rsid w:val="00147AC9"/>
    <w:rsid w:val="001564C2"/>
    <w:rsid w:val="001570B2"/>
    <w:rsid w:val="001624C3"/>
    <w:rsid w:val="001646E8"/>
    <w:rsid w:val="00190704"/>
    <w:rsid w:val="001D3AF3"/>
    <w:rsid w:val="001D48CC"/>
    <w:rsid w:val="001D5BA7"/>
    <w:rsid w:val="001F74F8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32994"/>
    <w:rsid w:val="003418A5"/>
    <w:rsid w:val="0037233F"/>
    <w:rsid w:val="00373F64"/>
    <w:rsid w:val="00381D12"/>
    <w:rsid w:val="00381ECC"/>
    <w:rsid w:val="00390334"/>
    <w:rsid w:val="0039194A"/>
    <w:rsid w:val="003A7270"/>
    <w:rsid w:val="003C5628"/>
    <w:rsid w:val="003C7EF8"/>
    <w:rsid w:val="004611DB"/>
    <w:rsid w:val="004A042C"/>
    <w:rsid w:val="004B3546"/>
    <w:rsid w:val="004C6C85"/>
    <w:rsid w:val="004D280B"/>
    <w:rsid w:val="004E0AAB"/>
    <w:rsid w:val="00502186"/>
    <w:rsid w:val="00502A25"/>
    <w:rsid w:val="005116DB"/>
    <w:rsid w:val="00532C3C"/>
    <w:rsid w:val="00534109"/>
    <w:rsid w:val="0055434E"/>
    <w:rsid w:val="00556DD3"/>
    <w:rsid w:val="00587A4E"/>
    <w:rsid w:val="005A3968"/>
    <w:rsid w:val="005B2714"/>
    <w:rsid w:val="005B6597"/>
    <w:rsid w:val="005C41D2"/>
    <w:rsid w:val="005D0CC5"/>
    <w:rsid w:val="005D2D39"/>
    <w:rsid w:val="005F251F"/>
    <w:rsid w:val="0068245E"/>
    <w:rsid w:val="00684A8A"/>
    <w:rsid w:val="0069500E"/>
    <w:rsid w:val="006973C3"/>
    <w:rsid w:val="006A21A8"/>
    <w:rsid w:val="006E1841"/>
    <w:rsid w:val="006F62E4"/>
    <w:rsid w:val="007041A3"/>
    <w:rsid w:val="00713F12"/>
    <w:rsid w:val="00740B58"/>
    <w:rsid w:val="007451AC"/>
    <w:rsid w:val="00761D85"/>
    <w:rsid w:val="00765BB6"/>
    <w:rsid w:val="0077236B"/>
    <w:rsid w:val="007A4EDB"/>
    <w:rsid w:val="007C4762"/>
    <w:rsid w:val="007C6D28"/>
    <w:rsid w:val="00801DD9"/>
    <w:rsid w:val="0081727B"/>
    <w:rsid w:val="00822417"/>
    <w:rsid w:val="00832F2F"/>
    <w:rsid w:val="00834305"/>
    <w:rsid w:val="0083784F"/>
    <w:rsid w:val="00852EB7"/>
    <w:rsid w:val="008770A1"/>
    <w:rsid w:val="0088193F"/>
    <w:rsid w:val="00884BB4"/>
    <w:rsid w:val="00897FB4"/>
    <w:rsid w:val="008D4305"/>
    <w:rsid w:val="008E41D2"/>
    <w:rsid w:val="009124DD"/>
    <w:rsid w:val="0094423C"/>
    <w:rsid w:val="009675A0"/>
    <w:rsid w:val="0097151C"/>
    <w:rsid w:val="009A7912"/>
    <w:rsid w:val="009C54D5"/>
    <w:rsid w:val="009C692B"/>
    <w:rsid w:val="00A11C55"/>
    <w:rsid w:val="00A53AA1"/>
    <w:rsid w:val="00A95506"/>
    <w:rsid w:val="00AB0A29"/>
    <w:rsid w:val="00AB123B"/>
    <w:rsid w:val="00AB575C"/>
    <w:rsid w:val="00AC5469"/>
    <w:rsid w:val="00AF0DE6"/>
    <w:rsid w:val="00AF1269"/>
    <w:rsid w:val="00B01D43"/>
    <w:rsid w:val="00B168F9"/>
    <w:rsid w:val="00B176B4"/>
    <w:rsid w:val="00B368A1"/>
    <w:rsid w:val="00B65373"/>
    <w:rsid w:val="00BB1374"/>
    <w:rsid w:val="00BD6DAD"/>
    <w:rsid w:val="00BE0872"/>
    <w:rsid w:val="00BF6F64"/>
    <w:rsid w:val="00C01F0F"/>
    <w:rsid w:val="00C0444E"/>
    <w:rsid w:val="00C12433"/>
    <w:rsid w:val="00C15597"/>
    <w:rsid w:val="00C2184F"/>
    <w:rsid w:val="00C56E49"/>
    <w:rsid w:val="00C67FD5"/>
    <w:rsid w:val="00C80B3F"/>
    <w:rsid w:val="00C83ECD"/>
    <w:rsid w:val="00C93A32"/>
    <w:rsid w:val="00CA58D1"/>
    <w:rsid w:val="00CC7A9C"/>
    <w:rsid w:val="00CE1A1C"/>
    <w:rsid w:val="00CE754C"/>
    <w:rsid w:val="00CF207A"/>
    <w:rsid w:val="00D216F4"/>
    <w:rsid w:val="00D26659"/>
    <w:rsid w:val="00D3275F"/>
    <w:rsid w:val="00D37285"/>
    <w:rsid w:val="00D529A9"/>
    <w:rsid w:val="00D73C19"/>
    <w:rsid w:val="00D87930"/>
    <w:rsid w:val="00DC7DC2"/>
    <w:rsid w:val="00DD1C19"/>
    <w:rsid w:val="00E326F7"/>
    <w:rsid w:val="00E402F3"/>
    <w:rsid w:val="00E43EFE"/>
    <w:rsid w:val="00E5133D"/>
    <w:rsid w:val="00E7191C"/>
    <w:rsid w:val="00E73EAC"/>
    <w:rsid w:val="00E77907"/>
    <w:rsid w:val="00E93ED9"/>
    <w:rsid w:val="00EB767B"/>
    <w:rsid w:val="00EC54E5"/>
    <w:rsid w:val="00F0092F"/>
    <w:rsid w:val="00F07243"/>
    <w:rsid w:val="00F10D0E"/>
    <w:rsid w:val="00F2480B"/>
    <w:rsid w:val="00F3227D"/>
    <w:rsid w:val="00F36FFD"/>
    <w:rsid w:val="00F46436"/>
    <w:rsid w:val="00F91BBE"/>
    <w:rsid w:val="00FD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9770BD"/>
  <w15:chartTrackingRefBased/>
  <w15:docId w15:val="{89F3F439-25DA-439B-B3DA-25030FED3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ＭＳ 明朝" w:hAnsi="Calibri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A31"/>
    <w:pPr>
      <w:spacing w:after="120" w:line="216" w:lineRule="auto"/>
      <w:ind w:left="102" w:right="102"/>
      <w:jc w:val="center"/>
    </w:pPr>
    <w:rPr>
      <w:rFonts w:asciiTheme="minorHAnsi" w:eastAsia="Meiryo U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a5">
    <w:name w:val="副題 (文字)"/>
    <w:link w:val="a4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a6">
    <w:name w:val="Title"/>
    <w:basedOn w:val="a"/>
    <w:link w:val="a7"/>
    <w:uiPriority w:val="1"/>
    <w:qFormat/>
    <w:rsid w:val="005B2714"/>
    <w:pPr>
      <w:spacing w:line="192" w:lineRule="auto"/>
    </w:pPr>
    <w:rPr>
      <w:rFonts w:asciiTheme="majorHAnsi" w:hAnsiTheme="majorHAnsi"/>
      <w:b/>
      <w:caps/>
      <w:sz w:val="120"/>
      <w:szCs w:val="120"/>
    </w:rPr>
  </w:style>
  <w:style w:type="character" w:customStyle="1" w:styleId="a7">
    <w:name w:val="表題 (文字)"/>
    <w:link w:val="a6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a8">
    <w:name w:val="Date"/>
    <w:basedOn w:val="a"/>
    <w:link w:val="a9"/>
    <w:uiPriority w:val="2"/>
    <w:unhideWhenUsed/>
    <w:qFormat/>
    <w:rsid w:val="00076A31"/>
    <w:pPr>
      <w:pBdr>
        <w:left w:val="dotted" w:sz="2" w:space="2" w:color="FFFFFF"/>
        <w:right w:val="dotted" w:sz="2" w:space="2" w:color="FFFFFF"/>
      </w:pBdr>
      <w:spacing w:before="120" w:after="40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a9">
    <w:name w:val="日付 (文字)"/>
    <w:link w:val="a8"/>
    <w:uiPriority w:val="2"/>
    <w:rsid w:val="00076A31"/>
    <w:rPr>
      <w:rFonts w:asciiTheme="minorHAnsi" w:eastAsia="Meiryo UI" w:hAnsiTheme="minorHAnsi"/>
      <w:b/>
      <w:bCs/>
      <w:smallCaps/>
      <w:color w:val="82B4B9" w:themeColor="accent1"/>
      <w:sz w:val="28"/>
    </w:rPr>
  </w:style>
  <w:style w:type="paragraph" w:customStyle="1" w:styleId="aa">
    <w:name w:val="時刻"/>
    <w:basedOn w:val="a"/>
    <w:uiPriority w:val="2"/>
    <w:qFormat/>
    <w:rsid w:val="00076A31"/>
    <w:pPr>
      <w:spacing w:after="300"/>
      <w:contextualSpacing/>
    </w:pPr>
    <w:rPr>
      <w:b/>
      <w:bCs/>
      <w:smallCaps/>
      <w:color w:val="000000" w:themeColor="text1"/>
      <w:sz w:val="44"/>
    </w:rPr>
  </w:style>
  <w:style w:type="paragraph" w:customStyle="1" w:styleId="ab">
    <w:name w:val="場所"/>
    <w:basedOn w:val="a"/>
    <w:uiPriority w:val="3"/>
    <w:qFormat/>
    <w:rsid w:val="00076A31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ac">
    <w:name w:val="連絡先情報"/>
    <w:basedOn w:val="a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ヘッダー (文字)"/>
    <w:basedOn w:val="a0"/>
    <w:link w:val="ad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フッター (文字)"/>
    <w:basedOn w:val="a0"/>
    <w:link w:val="af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10">
    <w:name w:val="見出し 1 (文字)"/>
    <w:link w:val="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20">
    <w:name w:val="見出し 2 (文字)"/>
    <w:link w:val="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40">
    <w:name w:val="見出し 4 (文字)"/>
    <w:link w:val="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50">
    <w:name w:val="見出し 5 (文字)"/>
    <w:link w:val="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2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23">
    <w:name w:val="引用文 2 (文字)"/>
    <w:link w:val="22"/>
    <w:uiPriority w:val="30"/>
    <w:semiHidden/>
    <w:rsid w:val="00CF207A"/>
    <w:rPr>
      <w:i/>
      <w:iCs/>
      <w:color w:val="386065"/>
    </w:rPr>
  </w:style>
  <w:style w:type="character" w:styleId="2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3">
    <w:name w:val="Hyperlink"/>
    <w:uiPriority w:val="99"/>
    <w:unhideWhenUsed/>
    <w:rsid w:val="00CF207A"/>
    <w:rPr>
      <w:color w:val="386065"/>
      <w:u w:val="single"/>
    </w:rPr>
  </w:style>
  <w:style w:type="character" w:styleId="af4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5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6">
    <w:name w:val="No Spacing"/>
    <w:uiPriority w:val="98"/>
    <w:semiHidden/>
    <w:qFormat/>
    <w:rsid w:val="00A95506"/>
    <w:pPr>
      <w:ind w:left="101" w:right="101"/>
    </w:pPr>
    <w:rPr>
      <w:color w:val="572111"/>
    </w:rPr>
  </w:style>
  <w:style w:type="character" w:customStyle="1" w:styleId="80">
    <w:name w:val="見出し 8 (文字)"/>
    <w:link w:val="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90">
    <w:name w:val="見出し 9 (文字)"/>
    <w:link w:val="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rPr>
      <w:sz w:val="22"/>
      <w:szCs w:val="16"/>
    </w:rPr>
  </w:style>
  <w:style w:type="character" w:customStyle="1" w:styleId="30">
    <w:name w:val="本文 3 (文字)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32">
    <w:name w:val="本文インデント 3 (文字)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rPr>
      <w:sz w:val="22"/>
      <w:szCs w:val="20"/>
    </w:rPr>
  </w:style>
  <w:style w:type="character" w:customStyle="1" w:styleId="afc">
    <w:name w:val="コメント文字列 (文字)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2">
    <w:name w:val="文末脚注文字列 (文字)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5">
    <w:name w:val="脚注文字列 (文字)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</w:rPr>
  </w:style>
  <w:style w:type="character" w:customStyle="1" w:styleId="aff7">
    <w:name w:val="マクロ文字列 (文字)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link w:val="aff8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a">
    <w:name w:val="その他のテキスト"/>
    <w:basedOn w:val="a"/>
    <w:qFormat/>
    <w:rsid w:val="00076A31"/>
    <w:rPr>
      <w:rFonts w:cs="Calibri"/>
      <w:b/>
      <w:sz w:val="28"/>
      <w:szCs w:val="28"/>
    </w:rPr>
  </w:style>
  <w:style w:type="character" w:styleId="affb">
    <w:name w:val="Unresolved Mention"/>
    <w:basedOn w:val="a0"/>
    <w:uiPriority w:val="99"/>
    <w:semiHidden/>
    <w:unhideWhenUsed/>
    <w:rsid w:val="000227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cruit@momozonogakuen.jp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190204\AppData\Roaming\Microsoft\Templates\&#20870;&#24418;&#12398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746090-EE3A-4D64-8958-012290888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円形のチラシ</Template>
  <TotalTime>27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GAKUEN19</cp:lastModifiedBy>
  <cp:revision>6</cp:revision>
  <dcterms:created xsi:type="dcterms:W3CDTF">2024-06-22T09:31:00Z</dcterms:created>
  <dcterms:modified xsi:type="dcterms:W3CDTF">2024-07-19T09:20:00Z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